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C38" w:rsidRPr="00D7188D" w:rsidRDefault="00116C38" w:rsidP="00FD5097">
      <w:pPr>
        <w:spacing w:line="276" w:lineRule="auto"/>
        <w:jc w:val="center"/>
        <w:rPr>
          <w:b/>
          <w:bCs/>
        </w:rPr>
      </w:pPr>
      <w:r w:rsidRPr="00D7188D">
        <w:rPr>
          <w:b/>
          <w:bCs/>
        </w:rPr>
        <w:t>CỘNG HÒA XÃ HỘI CHỦ NGHĨA VIỆT NAM</w:t>
      </w:r>
    </w:p>
    <w:p w:rsidR="00116C38" w:rsidRDefault="00116C38" w:rsidP="00FD5097">
      <w:pPr>
        <w:spacing w:line="276" w:lineRule="auto"/>
        <w:jc w:val="center"/>
        <w:rPr>
          <w:b/>
          <w:bCs/>
        </w:rPr>
      </w:pPr>
      <w:r>
        <w:rPr>
          <w:noProof/>
        </w:rPr>
        <w:pict>
          <v:shapetype id="_x0000_t32" coordsize="21600,21600" o:spt="32" o:oned="t" path="m,l21600,21600e" filled="f">
            <v:path arrowok="t" fillok="f" o:connecttype="none"/>
            <o:lock v:ext="edit" shapetype="t"/>
          </v:shapetype>
          <v:shape id="Straight Arrow Connector 1" o:spid="_x0000_s1026" type="#_x0000_t32" style="position:absolute;left:0;text-align:left;margin-left:171.55pt;margin-top:17.5pt;width:136.5pt;height:0;z-index:251658240;visibility:visible"/>
        </w:pict>
      </w:r>
      <w:r w:rsidRPr="00D7188D">
        <w:rPr>
          <w:b/>
          <w:bCs/>
        </w:rPr>
        <w:t>Độc lập – Tự do – Hạnh phúc</w:t>
      </w:r>
    </w:p>
    <w:p w:rsidR="00116C38" w:rsidRDefault="00116C38" w:rsidP="00FD5097">
      <w:pPr>
        <w:ind w:firstLine="0"/>
        <w:rPr>
          <w:b/>
          <w:bCs/>
        </w:rPr>
      </w:pPr>
    </w:p>
    <w:p w:rsidR="00116C38" w:rsidRPr="00D7188D" w:rsidRDefault="00116C38" w:rsidP="00FD5097">
      <w:pPr>
        <w:spacing w:line="276" w:lineRule="auto"/>
        <w:jc w:val="center"/>
        <w:rPr>
          <w:b/>
          <w:bCs/>
          <w:sz w:val="36"/>
          <w:szCs w:val="36"/>
        </w:rPr>
      </w:pPr>
      <w:r w:rsidRPr="00D7188D">
        <w:rPr>
          <w:b/>
          <w:bCs/>
          <w:sz w:val="36"/>
          <w:szCs w:val="36"/>
        </w:rPr>
        <w:t>BIÊN BẢN HỌP ĐÁNH GIÁ VIÊN CHỨC</w:t>
      </w:r>
      <w:r w:rsidRPr="00D7188D">
        <w:rPr>
          <w:b/>
          <w:bCs/>
          <w:sz w:val="36"/>
          <w:szCs w:val="36"/>
        </w:rPr>
        <w:br/>
        <w:t xml:space="preserve"> NĂM HỌ</w:t>
      </w:r>
      <w:r>
        <w:rPr>
          <w:b/>
          <w:bCs/>
          <w:sz w:val="36"/>
          <w:szCs w:val="36"/>
        </w:rPr>
        <w:t>C 2014</w:t>
      </w:r>
      <w:r w:rsidRPr="00D7188D">
        <w:rPr>
          <w:b/>
          <w:bCs/>
          <w:sz w:val="36"/>
          <w:szCs w:val="36"/>
        </w:rPr>
        <w:t xml:space="preserve"> -</w:t>
      </w:r>
      <w:r>
        <w:rPr>
          <w:b/>
          <w:bCs/>
          <w:sz w:val="36"/>
          <w:szCs w:val="36"/>
        </w:rPr>
        <w:t xml:space="preserve"> 2015</w:t>
      </w:r>
    </w:p>
    <w:p w:rsidR="00116C38" w:rsidRDefault="00116C38" w:rsidP="00CF6086">
      <w:pPr>
        <w:rPr>
          <w:b/>
          <w:bCs/>
        </w:rPr>
      </w:pPr>
    </w:p>
    <w:p w:rsidR="00116C38" w:rsidRDefault="00116C38" w:rsidP="00374161">
      <w:pPr>
        <w:numPr>
          <w:ilvl w:val="0"/>
          <w:numId w:val="1"/>
        </w:numPr>
        <w:spacing w:before="120" w:after="120" w:line="240" w:lineRule="auto"/>
      </w:pPr>
      <w:r w:rsidRPr="00D7188D">
        <w:t>Thời</w:t>
      </w:r>
      <w:r>
        <w:t xml:space="preserve"> gian họp: 9h00 ngày 03/9/2015.</w:t>
      </w:r>
    </w:p>
    <w:p w:rsidR="00116C38" w:rsidRDefault="00116C38" w:rsidP="00374161">
      <w:pPr>
        <w:numPr>
          <w:ilvl w:val="0"/>
          <w:numId w:val="1"/>
        </w:numPr>
        <w:spacing w:before="120" w:after="120" w:line="240" w:lineRule="auto"/>
      </w:pPr>
      <w:r w:rsidRPr="00D7188D">
        <w:t>Địa điểm</w:t>
      </w:r>
      <w:r>
        <w:t>: Phòng Khảo thí &amp; Đảm bảo chất lượng.</w:t>
      </w:r>
    </w:p>
    <w:p w:rsidR="00116C38" w:rsidRDefault="00116C38" w:rsidP="00374161">
      <w:pPr>
        <w:numPr>
          <w:ilvl w:val="0"/>
          <w:numId w:val="1"/>
        </w:numPr>
        <w:spacing w:before="120" w:after="120" w:line="240" w:lineRule="auto"/>
      </w:pPr>
      <w:r>
        <w:t>Chủ trì: Thầy Hà Phước Tuấn.</w:t>
      </w:r>
    </w:p>
    <w:p w:rsidR="00116C38" w:rsidRDefault="00116C38" w:rsidP="00374161">
      <w:pPr>
        <w:numPr>
          <w:ilvl w:val="0"/>
          <w:numId w:val="1"/>
        </w:numPr>
        <w:spacing w:before="120" w:after="120" w:line="240" w:lineRule="auto"/>
      </w:pPr>
      <w:r>
        <w:t>Thư ký: Cô Nguyễn Yến Nhi.</w:t>
      </w:r>
    </w:p>
    <w:p w:rsidR="00116C38" w:rsidRDefault="00116C38" w:rsidP="00374161">
      <w:pPr>
        <w:numPr>
          <w:ilvl w:val="0"/>
          <w:numId w:val="1"/>
        </w:numPr>
        <w:spacing w:before="120" w:after="120" w:line="240" w:lineRule="auto"/>
      </w:pPr>
      <w:r>
        <w:t>Thành phần: Toàn thể CB – NV phòng.</w:t>
      </w:r>
    </w:p>
    <w:p w:rsidR="00116C38" w:rsidRDefault="00116C38" w:rsidP="00374161">
      <w:pPr>
        <w:spacing w:before="120" w:after="120" w:line="240" w:lineRule="auto"/>
        <w:ind w:left="360" w:firstLine="0"/>
      </w:pPr>
      <w:r>
        <w:t>Nội dung:</w:t>
      </w:r>
    </w:p>
    <w:p w:rsidR="00116C38" w:rsidRDefault="00116C38" w:rsidP="00374161">
      <w:pPr>
        <w:spacing w:before="120" w:after="120" w:line="240" w:lineRule="auto"/>
      </w:pPr>
      <w:r>
        <w:t xml:space="preserve">1/ Thầy Tuấn phổ biến lại kế hoạch số </w:t>
      </w:r>
      <w:bookmarkStart w:id="0" w:name="_GoBack"/>
      <w:bookmarkEnd w:id="0"/>
      <w:r>
        <w:t>668/KH-LTT về tổ chức đánh giá công chức, viên chức và người lao động năm học 2014-2015 và các tiêu chí đánh giá viên chức để mỗi cá nhân có cơ sở tự đánh giá bản thân.</w:t>
      </w:r>
    </w:p>
    <w:p w:rsidR="00116C38" w:rsidRDefault="00116C38" w:rsidP="00374161">
      <w:pPr>
        <w:spacing w:before="120" w:after="120" w:line="240" w:lineRule="auto"/>
      </w:pPr>
      <w:r>
        <w:t>2/ Từng cá nhân đọc phiếu đánh giá viên chức của mình và ý kiến của tập thể đơn vị đối với từng người.</w:t>
      </w:r>
    </w:p>
    <w:p w:rsidR="00116C38" w:rsidRPr="00E51AC8" w:rsidRDefault="00116C38" w:rsidP="00374161">
      <w:pPr>
        <w:pStyle w:val="ListParagraph"/>
        <w:numPr>
          <w:ilvl w:val="0"/>
          <w:numId w:val="5"/>
        </w:numPr>
        <w:spacing w:before="120" w:after="120" w:line="240" w:lineRule="auto"/>
        <w:rPr>
          <w:b/>
          <w:bCs/>
        </w:rPr>
      </w:pPr>
      <w:r w:rsidRPr="00E51AC8">
        <w:rPr>
          <w:b/>
          <w:bCs/>
        </w:rPr>
        <w:t>Thầy Hà Phước Tuấn:</w:t>
      </w:r>
    </w:p>
    <w:p w:rsidR="00116C38" w:rsidRDefault="00116C38" w:rsidP="00374161">
      <w:pPr>
        <w:pStyle w:val="ListParagraph"/>
        <w:numPr>
          <w:ilvl w:val="0"/>
          <w:numId w:val="1"/>
        </w:numPr>
        <w:spacing w:before="120" w:after="120" w:line="240" w:lineRule="auto"/>
        <w:ind w:left="0" w:firstLine="360"/>
      </w:pPr>
      <w:r>
        <w:t>Có tinh thần trách nhiệm trong công tác và luôn hoàn thành xuất sắc khối lượng công việc, đạt danh hiệu chiến sĩ thi đua cấp cơ sở.</w:t>
      </w:r>
    </w:p>
    <w:p w:rsidR="00116C38" w:rsidRDefault="00116C38" w:rsidP="00374161">
      <w:pPr>
        <w:pStyle w:val="ListParagraph"/>
        <w:numPr>
          <w:ilvl w:val="0"/>
          <w:numId w:val="1"/>
        </w:numPr>
        <w:spacing w:before="120" w:after="120" w:line="240" w:lineRule="auto"/>
        <w:ind w:left="0" w:firstLine="360"/>
      </w:pPr>
      <w:r>
        <w:t>Có lối sông giản dị, luôn đoàn kết, hợp tác hiệu quả với đồng nghiệp, phối hợp cùng hoàn thành nhiệm vụ.</w:t>
      </w:r>
    </w:p>
    <w:p w:rsidR="00116C38" w:rsidRDefault="00116C38" w:rsidP="00374161">
      <w:pPr>
        <w:pStyle w:val="ListParagraph"/>
        <w:numPr>
          <w:ilvl w:val="0"/>
          <w:numId w:val="1"/>
        </w:numPr>
        <w:spacing w:before="120" w:after="120" w:line="240" w:lineRule="auto"/>
        <w:ind w:left="0" w:firstLine="360"/>
      </w:pPr>
      <w:r>
        <w:t>Chủ động, sáng tạo trong công tác điều hành, tổ chức thực hiện công việc, xây dựng tập thể Phòng đoàn kết, vững mạnh.</w:t>
      </w:r>
    </w:p>
    <w:p w:rsidR="00116C38" w:rsidRDefault="00116C38" w:rsidP="00374161">
      <w:pPr>
        <w:pStyle w:val="ListParagraph"/>
        <w:numPr>
          <w:ilvl w:val="0"/>
          <w:numId w:val="1"/>
        </w:numPr>
        <w:spacing w:before="120" w:after="120" w:line="240" w:lineRule="auto"/>
        <w:ind w:left="0" w:firstLine="360"/>
      </w:pPr>
      <w:r>
        <w:t>Luôn trau dồi học tập để tìm ra những cái mới phục vụ cho công tác tốt hơn.</w:t>
      </w:r>
    </w:p>
    <w:p w:rsidR="00116C38" w:rsidRPr="00E51AC8" w:rsidRDefault="00116C38" w:rsidP="00374161">
      <w:pPr>
        <w:pStyle w:val="ListParagraph"/>
        <w:numPr>
          <w:ilvl w:val="0"/>
          <w:numId w:val="5"/>
        </w:numPr>
        <w:spacing w:before="120" w:after="120" w:line="240" w:lineRule="auto"/>
        <w:rPr>
          <w:b/>
          <w:bCs/>
        </w:rPr>
      </w:pPr>
      <w:r w:rsidRPr="00E51AC8">
        <w:rPr>
          <w:b/>
          <w:bCs/>
        </w:rPr>
        <w:t>Cô Võ Thị Anh Đào:</w:t>
      </w:r>
    </w:p>
    <w:p w:rsidR="00116C38" w:rsidRDefault="00116C38" w:rsidP="00374161">
      <w:pPr>
        <w:pStyle w:val="ListParagraph"/>
        <w:numPr>
          <w:ilvl w:val="0"/>
          <w:numId w:val="1"/>
        </w:numPr>
        <w:spacing w:before="120" w:after="120" w:line="240" w:lineRule="auto"/>
        <w:ind w:left="0" w:firstLine="360"/>
      </w:pPr>
      <w:r>
        <w:t>Tận tụy, tâm huyết với nghề nghiệp, hoàn thành xuất sắc công việc được giao, đạt danh hiệu chiến sĩ thi đua cấp cơ sở.</w:t>
      </w:r>
    </w:p>
    <w:p w:rsidR="00116C38" w:rsidRDefault="00116C38" w:rsidP="00374161">
      <w:pPr>
        <w:pStyle w:val="ListParagraph"/>
        <w:numPr>
          <w:ilvl w:val="0"/>
          <w:numId w:val="1"/>
        </w:numPr>
        <w:spacing w:before="120" w:after="120" w:line="240" w:lineRule="auto"/>
        <w:ind w:left="0" w:firstLine="360"/>
      </w:pPr>
      <w:r>
        <w:t>Có thái độ lịch sự, hòa nhã và tôn trọng trong giao tiếp với nhân dân.</w:t>
      </w:r>
    </w:p>
    <w:p w:rsidR="00116C38" w:rsidRDefault="00116C38" w:rsidP="00374161">
      <w:pPr>
        <w:pStyle w:val="ListParagraph"/>
        <w:numPr>
          <w:ilvl w:val="0"/>
          <w:numId w:val="1"/>
        </w:numPr>
        <w:spacing w:before="120" w:after="120" w:line="240" w:lineRule="auto"/>
        <w:ind w:left="0" w:firstLine="360"/>
      </w:pPr>
      <w:r>
        <w:t>Có tinh thần đoàn kết, hợp tác hiệu quả trong công việc.</w:t>
      </w:r>
    </w:p>
    <w:p w:rsidR="00116C38" w:rsidRDefault="00116C38" w:rsidP="00374161">
      <w:pPr>
        <w:pStyle w:val="ListParagraph"/>
        <w:numPr>
          <w:ilvl w:val="0"/>
          <w:numId w:val="1"/>
        </w:numPr>
        <w:spacing w:before="120" w:after="120" w:line="240" w:lineRule="auto"/>
        <w:ind w:left="0" w:firstLine="360"/>
      </w:pPr>
      <w:r>
        <w:t>Có ý thức chủ động, sáng tạo trong công tác điều hành.</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Chí Nhân:</w:t>
      </w:r>
    </w:p>
    <w:p w:rsidR="00116C38" w:rsidRDefault="00116C38" w:rsidP="00374161">
      <w:pPr>
        <w:pStyle w:val="ListParagraph"/>
        <w:numPr>
          <w:ilvl w:val="0"/>
          <w:numId w:val="1"/>
        </w:numPr>
        <w:spacing w:before="120" w:after="120" w:line="240" w:lineRule="auto"/>
      </w:pPr>
      <w:r>
        <w:t>Có tinh thần trách nhiệm trong công tác, hoàn thành tốt các nhiệm vụ được giao.</w:t>
      </w:r>
    </w:p>
    <w:p w:rsidR="00116C38" w:rsidRDefault="00116C38" w:rsidP="00374161">
      <w:pPr>
        <w:pStyle w:val="ListParagraph"/>
        <w:numPr>
          <w:ilvl w:val="0"/>
          <w:numId w:val="1"/>
        </w:numPr>
        <w:spacing w:before="120" w:after="120" w:line="240" w:lineRule="auto"/>
      </w:pPr>
      <w:r>
        <w:t>Có lối sống giản dị, hòa đồng, đoàn kết với tập thể.</w:t>
      </w:r>
    </w:p>
    <w:p w:rsidR="00116C38" w:rsidRDefault="00116C38" w:rsidP="00374161">
      <w:pPr>
        <w:pStyle w:val="ListParagraph"/>
        <w:numPr>
          <w:ilvl w:val="0"/>
          <w:numId w:val="1"/>
        </w:numPr>
        <w:spacing w:before="120" w:after="120" w:line="240" w:lineRule="auto"/>
      </w:pPr>
      <w:r>
        <w:t>Có tinh thần cầu tiến trong việc học tập nâng cao trình độ.</w:t>
      </w:r>
    </w:p>
    <w:p w:rsidR="00116C38" w:rsidRDefault="00116C38" w:rsidP="00374161">
      <w:pPr>
        <w:pStyle w:val="ListParagraph"/>
        <w:numPr>
          <w:ilvl w:val="0"/>
          <w:numId w:val="1"/>
        </w:numPr>
        <w:spacing w:before="120" w:after="120" w:line="240" w:lineRule="auto"/>
      </w:pPr>
      <w:r>
        <w:t>Quản lý đơn vị hoàn thành tốt nhiệm vụ nhà trường giao.</w:t>
      </w:r>
    </w:p>
    <w:p w:rsidR="00116C38" w:rsidRDefault="00116C38" w:rsidP="00E51AC8">
      <w:pPr>
        <w:pStyle w:val="ListParagraph"/>
        <w:spacing w:before="120" w:after="120" w:line="240" w:lineRule="auto"/>
        <w:ind w:left="360" w:firstLine="0"/>
      </w:pPr>
    </w:p>
    <w:p w:rsidR="00116C38" w:rsidRPr="00E51AC8" w:rsidRDefault="00116C38" w:rsidP="00374161">
      <w:pPr>
        <w:pStyle w:val="ListParagraph"/>
        <w:numPr>
          <w:ilvl w:val="0"/>
          <w:numId w:val="5"/>
        </w:numPr>
        <w:spacing w:before="120" w:after="120" w:line="240" w:lineRule="auto"/>
        <w:rPr>
          <w:b/>
          <w:bCs/>
        </w:rPr>
      </w:pPr>
      <w:r w:rsidRPr="00E51AC8">
        <w:rPr>
          <w:b/>
          <w:bCs/>
        </w:rPr>
        <w:t>Thầy Nguyễn Văn Sơn:</w:t>
      </w:r>
    </w:p>
    <w:p w:rsidR="00116C38" w:rsidRDefault="00116C38" w:rsidP="00374161">
      <w:pPr>
        <w:pStyle w:val="ListParagraph"/>
        <w:numPr>
          <w:ilvl w:val="0"/>
          <w:numId w:val="1"/>
        </w:numPr>
        <w:spacing w:before="120" w:after="120" w:line="240" w:lineRule="auto"/>
      </w:pPr>
      <w:r>
        <w:t>Hoàn thành xuất sắc công việc được giao.</w:t>
      </w:r>
    </w:p>
    <w:p w:rsidR="00116C38" w:rsidRDefault="00116C38" w:rsidP="00374161">
      <w:pPr>
        <w:pStyle w:val="ListParagraph"/>
        <w:numPr>
          <w:ilvl w:val="0"/>
          <w:numId w:val="1"/>
        </w:numPr>
        <w:spacing w:before="120" w:after="120" w:line="240" w:lineRule="auto"/>
      </w:pPr>
      <w:r>
        <w:t>Nghiêm túc thực hiện các quy định về đạo đức nghề nghiệp.</w:t>
      </w:r>
    </w:p>
    <w:p w:rsidR="00116C38" w:rsidRDefault="00116C38" w:rsidP="00374161">
      <w:pPr>
        <w:pStyle w:val="ListParagraph"/>
        <w:numPr>
          <w:ilvl w:val="0"/>
          <w:numId w:val="1"/>
        </w:numPr>
        <w:spacing w:before="120" w:after="120" w:line="240" w:lineRule="auto"/>
      </w:pPr>
      <w:r>
        <w:t>Luôn đoàn kết, hợp tác với đồng nghiệp trong công tác.</w:t>
      </w:r>
    </w:p>
    <w:p w:rsidR="00116C38" w:rsidRPr="00E51AC8" w:rsidRDefault="00116C38" w:rsidP="00374161">
      <w:pPr>
        <w:pStyle w:val="ListParagraph"/>
        <w:numPr>
          <w:ilvl w:val="0"/>
          <w:numId w:val="5"/>
        </w:numPr>
        <w:spacing w:before="120" w:after="120" w:line="240" w:lineRule="auto"/>
        <w:rPr>
          <w:b/>
          <w:bCs/>
        </w:rPr>
      </w:pPr>
      <w:r w:rsidRPr="00E51AC8">
        <w:rPr>
          <w:b/>
          <w:bCs/>
        </w:rPr>
        <w:t>Thầy Nguyễn Thanh Sơn:</w:t>
      </w:r>
    </w:p>
    <w:p w:rsidR="00116C38" w:rsidRDefault="00116C38" w:rsidP="00374161">
      <w:pPr>
        <w:pStyle w:val="ListParagraph"/>
        <w:numPr>
          <w:ilvl w:val="0"/>
          <w:numId w:val="1"/>
        </w:numPr>
        <w:spacing w:before="120" w:after="120" w:line="240" w:lineRule="auto"/>
        <w:ind w:left="0" w:firstLine="360"/>
      </w:pPr>
      <w:r>
        <w:t>Hoàn thành tốt công việc, luôn có ý thức trách nhiệm trong việc thực hiện nhiệm vụ được phân công.</w:t>
      </w:r>
    </w:p>
    <w:p w:rsidR="00116C38" w:rsidRDefault="00116C38" w:rsidP="00374161">
      <w:pPr>
        <w:pStyle w:val="ListParagraph"/>
        <w:numPr>
          <w:ilvl w:val="0"/>
          <w:numId w:val="1"/>
        </w:numPr>
        <w:spacing w:before="120" w:after="120" w:line="240" w:lineRule="auto"/>
        <w:ind w:left="0" w:firstLine="360"/>
      </w:pPr>
      <w:r>
        <w:t>Chấp hành tốt các quy định của đơn vị, nhà trường; Luôn thực hiện tiết kiệm khi có thể.</w:t>
      </w:r>
    </w:p>
    <w:p w:rsidR="00116C38" w:rsidRDefault="00116C38" w:rsidP="00374161">
      <w:pPr>
        <w:pStyle w:val="ListParagraph"/>
        <w:numPr>
          <w:ilvl w:val="0"/>
          <w:numId w:val="1"/>
        </w:numPr>
        <w:spacing w:before="120" w:after="120" w:line="240" w:lineRule="auto"/>
        <w:ind w:left="0" w:firstLine="360"/>
      </w:pPr>
      <w:r>
        <w:t>Có thái độ lịch sự, hòa nhã với mọi người; Luôn đoàn kết, phối hợp chặt chẽ với đồng nghiệp.</w:t>
      </w:r>
    </w:p>
    <w:p w:rsidR="00116C38" w:rsidRPr="00E51AC8" w:rsidRDefault="00116C38" w:rsidP="00374161">
      <w:pPr>
        <w:pStyle w:val="ListParagraph"/>
        <w:numPr>
          <w:ilvl w:val="0"/>
          <w:numId w:val="5"/>
        </w:numPr>
        <w:spacing w:before="120" w:after="120" w:line="240" w:lineRule="auto"/>
        <w:rPr>
          <w:b/>
          <w:bCs/>
        </w:rPr>
      </w:pPr>
      <w:r w:rsidRPr="00E51AC8">
        <w:rPr>
          <w:b/>
          <w:bCs/>
        </w:rPr>
        <w:t>Cô Vũ Thị Thu Thủy:</w:t>
      </w:r>
    </w:p>
    <w:p w:rsidR="00116C38" w:rsidRDefault="00116C38" w:rsidP="00374161">
      <w:pPr>
        <w:pStyle w:val="ListParagraph"/>
        <w:numPr>
          <w:ilvl w:val="0"/>
          <w:numId w:val="1"/>
        </w:numPr>
        <w:spacing w:before="120" w:after="120" w:line="240" w:lineRule="auto"/>
      </w:pPr>
      <w:r>
        <w:t>Thực hiện tốt các công việc được giao đảm bảo đúng tiến độ.</w:t>
      </w:r>
    </w:p>
    <w:p w:rsidR="00116C38" w:rsidRDefault="00116C38" w:rsidP="00374161">
      <w:pPr>
        <w:pStyle w:val="ListParagraph"/>
        <w:numPr>
          <w:ilvl w:val="0"/>
          <w:numId w:val="1"/>
        </w:numPr>
        <w:spacing w:before="120" w:after="120" w:line="240" w:lineRule="auto"/>
      </w:pPr>
      <w:r>
        <w:t>Có lối sông chân thành, hòa đồng, đoàn kết với tập thể.</w:t>
      </w:r>
    </w:p>
    <w:p w:rsidR="00116C38" w:rsidRDefault="00116C38" w:rsidP="00374161">
      <w:pPr>
        <w:pStyle w:val="ListParagraph"/>
        <w:numPr>
          <w:ilvl w:val="0"/>
          <w:numId w:val="1"/>
        </w:numPr>
        <w:spacing w:before="120" w:after="120" w:line="240" w:lineRule="auto"/>
      </w:pPr>
      <w:r>
        <w:t>Có thái độ lịch sự, tôn trọng trong giao tiếp với nhân dân.</w:t>
      </w:r>
    </w:p>
    <w:p w:rsidR="00116C38" w:rsidRPr="00E51AC8" w:rsidRDefault="00116C38" w:rsidP="00374161">
      <w:pPr>
        <w:pStyle w:val="ListParagraph"/>
        <w:numPr>
          <w:ilvl w:val="0"/>
          <w:numId w:val="5"/>
        </w:numPr>
        <w:spacing w:before="120" w:after="120" w:line="240" w:lineRule="auto"/>
        <w:rPr>
          <w:b/>
          <w:bCs/>
        </w:rPr>
      </w:pPr>
      <w:r w:rsidRPr="00E51AC8">
        <w:rPr>
          <w:b/>
          <w:bCs/>
        </w:rPr>
        <w:t>Cô Nguyễn Yến Nhi:</w:t>
      </w:r>
    </w:p>
    <w:p w:rsidR="00116C38" w:rsidRDefault="00116C38" w:rsidP="00374161">
      <w:pPr>
        <w:pStyle w:val="ListParagraph"/>
        <w:numPr>
          <w:ilvl w:val="0"/>
          <w:numId w:val="1"/>
        </w:numPr>
        <w:spacing w:before="120" w:after="120" w:line="240" w:lineRule="auto"/>
      </w:pPr>
      <w:r>
        <w:t>Có tinh thần trách nhiệm trong công tác, hoàn thành tốt các nhiệm vụ được giao.</w:t>
      </w:r>
    </w:p>
    <w:p w:rsidR="00116C38" w:rsidRDefault="00116C38" w:rsidP="00374161">
      <w:pPr>
        <w:pStyle w:val="ListParagraph"/>
        <w:numPr>
          <w:ilvl w:val="0"/>
          <w:numId w:val="1"/>
        </w:numPr>
        <w:spacing w:before="120" w:after="120" w:line="240" w:lineRule="auto"/>
        <w:ind w:left="0" w:firstLine="360"/>
      </w:pPr>
      <w:r>
        <w:t>Nghiêm túc thực hiện sự phân công công việc của cấp trên và các quy định của đơn vị, nhà trường.</w:t>
      </w:r>
    </w:p>
    <w:p w:rsidR="00116C38" w:rsidRDefault="00116C38" w:rsidP="00374161">
      <w:pPr>
        <w:pStyle w:val="ListParagraph"/>
        <w:numPr>
          <w:ilvl w:val="0"/>
          <w:numId w:val="1"/>
        </w:numPr>
        <w:spacing w:before="120" w:after="120" w:line="240" w:lineRule="auto"/>
        <w:ind w:left="0" w:firstLine="360"/>
      </w:pPr>
      <w:r>
        <w:t>Có tinh thần đoàn kết với đồng nghiệp, luôn chủ động học hỏi nâng cao trình độ.</w:t>
      </w:r>
    </w:p>
    <w:p w:rsidR="00116C38" w:rsidRPr="00E51AC8" w:rsidRDefault="00116C38" w:rsidP="00374161">
      <w:pPr>
        <w:pStyle w:val="ListParagraph"/>
        <w:numPr>
          <w:ilvl w:val="0"/>
          <w:numId w:val="5"/>
        </w:numPr>
        <w:spacing w:before="120" w:after="120" w:line="240" w:lineRule="auto"/>
        <w:rPr>
          <w:b/>
          <w:bCs/>
        </w:rPr>
      </w:pPr>
      <w:r w:rsidRPr="00E51AC8">
        <w:rPr>
          <w:b/>
          <w:bCs/>
        </w:rPr>
        <w:t>Cô Nguyễn Thị Thu:</w:t>
      </w:r>
    </w:p>
    <w:p w:rsidR="00116C38" w:rsidRDefault="00116C38" w:rsidP="00374161">
      <w:pPr>
        <w:pStyle w:val="ListParagraph"/>
        <w:numPr>
          <w:ilvl w:val="0"/>
          <w:numId w:val="1"/>
        </w:numPr>
        <w:spacing w:before="120" w:after="120" w:line="240" w:lineRule="auto"/>
      </w:pPr>
      <w:r>
        <w:t>Thực hiện tốt các quy định về đạo đức nghề nghiệp.</w:t>
      </w:r>
    </w:p>
    <w:p w:rsidR="00116C38" w:rsidRDefault="00116C38" w:rsidP="00374161">
      <w:pPr>
        <w:pStyle w:val="ListParagraph"/>
        <w:numPr>
          <w:ilvl w:val="0"/>
          <w:numId w:val="1"/>
        </w:numPr>
        <w:spacing w:before="120" w:after="120" w:line="240" w:lineRule="auto"/>
        <w:ind w:left="0" w:firstLine="360"/>
      </w:pPr>
      <w:r>
        <w:t>Nghiêm túc thực hiện sự phân công công việc của cấp trên, đoàn kết, phối hợp tốt với đồng nghiệp.</w:t>
      </w:r>
    </w:p>
    <w:p w:rsidR="00116C38" w:rsidRDefault="00116C38" w:rsidP="00374161">
      <w:pPr>
        <w:pStyle w:val="ListParagraph"/>
        <w:numPr>
          <w:ilvl w:val="0"/>
          <w:numId w:val="1"/>
        </w:numPr>
        <w:spacing w:before="120" w:after="120" w:line="240" w:lineRule="auto"/>
        <w:ind w:left="0" w:firstLine="360"/>
      </w:pPr>
      <w:r>
        <w:t>Cô Thu có nghỉ 4 tháng không hưởng lương vì bị bệnh, trong 8 tháng làm việc hoàn thành tốt công việc được giao.</w:t>
      </w:r>
    </w:p>
    <w:p w:rsidR="00116C38" w:rsidRDefault="00116C38" w:rsidP="00374161">
      <w:pPr>
        <w:pStyle w:val="ListParagraph"/>
        <w:numPr>
          <w:ilvl w:val="0"/>
          <w:numId w:val="1"/>
        </w:numPr>
        <w:spacing w:before="120" w:after="120" w:line="240" w:lineRule="auto"/>
        <w:ind w:left="0" w:firstLine="360"/>
      </w:pPr>
      <w:r>
        <w:t>Căn cứ khoản 3.5 quy định tiêu chuẩn thi đua năm học 2014-2015 đánh giá xếp loại không hoàn thành nhiệm vụ.</w:t>
      </w:r>
    </w:p>
    <w:p w:rsidR="00116C38" w:rsidRDefault="00116C38" w:rsidP="00987AAD">
      <w:pPr>
        <w:spacing w:before="120" w:after="120" w:line="240" w:lineRule="auto"/>
      </w:pPr>
      <w:r>
        <w:t>3/ Đề nghị của Phòng: Xin Hội đồng Thi đua – Khen thưởng xem xét trường hợp đặc biệt của cô Nguyễn Thị Thu. Trong năm học cô Thu có 4 tháng xin nhà trường cho phép nghỉ không hưởng lương theo nguyện vọng của cá nhân để điều trị bệnh hở van tim, tăng áp phổi và suy van tĩnh mạch sâu 2 chi dưới. Các tháng còn lại đều hoàn thành tốt công việc được giao. Phòng đề nghị Hội đồng Thi đua – Khen thưởng xét cô Thu hoàn thành nhiệm vụ.</w:t>
      </w:r>
    </w:p>
    <w:p w:rsidR="00116C38" w:rsidRDefault="00116C38" w:rsidP="00374161">
      <w:pPr>
        <w:pStyle w:val="ListParagraph"/>
        <w:spacing w:before="120" w:after="120" w:line="240" w:lineRule="auto"/>
        <w:ind w:left="360" w:firstLine="0"/>
      </w:pPr>
      <w:r>
        <w:t>Cuộc họp kết thúc lúc 10h00 cùng ngày.</w:t>
      </w:r>
    </w:p>
    <w:p w:rsidR="00116C38" w:rsidRDefault="00116C38" w:rsidP="00374161">
      <w:pPr>
        <w:pStyle w:val="ListParagraph"/>
        <w:spacing w:before="120" w:after="120" w:line="240" w:lineRule="auto"/>
        <w:ind w:left="360" w:firstLine="0"/>
      </w:pPr>
      <w:r>
        <w:t xml:space="preserve">                 Chủ trì                                                                  Thư ký</w:t>
      </w:r>
    </w:p>
    <w:sectPr w:rsidR="00116C38" w:rsidSect="00FD5097">
      <w:pgSz w:w="11907" w:h="16839" w:code="9"/>
      <w:pgMar w:top="1008" w:right="1008" w:bottom="1008" w:left="172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034"/>
    <w:multiLevelType w:val="hybridMultilevel"/>
    <w:tmpl w:val="1668FF86"/>
    <w:lvl w:ilvl="0" w:tplc="3C9E0514">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D842C74"/>
    <w:multiLevelType w:val="hybridMultilevel"/>
    <w:tmpl w:val="44D4F92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3FE761B"/>
    <w:multiLevelType w:val="hybridMultilevel"/>
    <w:tmpl w:val="8E8622A6"/>
    <w:lvl w:ilvl="0" w:tplc="07BC0D32">
      <w:start w:val="1"/>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63410D85"/>
    <w:multiLevelType w:val="hybridMultilevel"/>
    <w:tmpl w:val="895AB1DA"/>
    <w:lvl w:ilvl="0" w:tplc="A9C6B718">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67F741F7"/>
    <w:multiLevelType w:val="hybridMultilevel"/>
    <w:tmpl w:val="18DCF2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777D5882"/>
    <w:multiLevelType w:val="hybridMultilevel"/>
    <w:tmpl w:val="044C359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6086"/>
    <w:rsid w:val="000718CC"/>
    <w:rsid w:val="000908FD"/>
    <w:rsid w:val="000F7F09"/>
    <w:rsid w:val="00116C38"/>
    <w:rsid w:val="0032089B"/>
    <w:rsid w:val="00374161"/>
    <w:rsid w:val="00434D70"/>
    <w:rsid w:val="0046575F"/>
    <w:rsid w:val="007839DD"/>
    <w:rsid w:val="00857431"/>
    <w:rsid w:val="008E0412"/>
    <w:rsid w:val="009118F2"/>
    <w:rsid w:val="00923725"/>
    <w:rsid w:val="0095015D"/>
    <w:rsid w:val="00987AAD"/>
    <w:rsid w:val="009D4CF2"/>
    <w:rsid w:val="00A91874"/>
    <w:rsid w:val="00B02DE1"/>
    <w:rsid w:val="00CF6086"/>
    <w:rsid w:val="00D7188D"/>
    <w:rsid w:val="00E51AC8"/>
    <w:rsid w:val="00EB476C"/>
    <w:rsid w:val="00F07286"/>
    <w:rsid w:val="00F9228F"/>
    <w:rsid w:val="00FD5097"/>
    <w:rsid w:val="00FD77B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086"/>
    <w:pPr>
      <w:spacing w:line="360" w:lineRule="auto"/>
      <w:ind w:firstLine="360"/>
      <w:jc w:val="both"/>
    </w:pPr>
    <w:rPr>
      <w:rFonts w:ascii="Times New Roman" w:hAnsi="Times New Roman"/>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6575F"/>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176</TotalTime>
  <Pages>2</Pages>
  <Words>531</Words>
  <Characters>3031</Characters>
  <Application>Microsoft Office Outlook</Application>
  <DocSecurity>0</DocSecurity>
  <Lines>0</Lines>
  <Paragraphs>0</Paragraphs>
  <ScaleCrop>false</ScaleCrop>
  <Company>KT-KDCLGD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HATUAN</cp:lastModifiedBy>
  <cp:revision>9</cp:revision>
  <cp:lastPrinted>2015-09-28T02:35:00Z</cp:lastPrinted>
  <dcterms:created xsi:type="dcterms:W3CDTF">2015-09-07T07:49:00Z</dcterms:created>
  <dcterms:modified xsi:type="dcterms:W3CDTF">2015-10-05T02:02:00Z</dcterms:modified>
</cp:coreProperties>
</file>